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FA630" w14:textId="77777777" w:rsidR="0005320A" w:rsidRDefault="007618BC">
      <w:pPr>
        <w:pStyle w:val="Titl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942CC8" wp14:editId="6D86B5C4">
            <wp:simplePos x="0" y="0"/>
            <wp:positionH relativeFrom="column">
              <wp:posOffset>-209550</wp:posOffset>
            </wp:positionH>
            <wp:positionV relativeFrom="paragraph">
              <wp:posOffset>-9525</wp:posOffset>
            </wp:positionV>
            <wp:extent cx="1181100" cy="984250"/>
            <wp:effectExtent l="0" t="0" r="0" b="6350"/>
            <wp:wrapNone/>
            <wp:docPr id="2" name="Picture 2" descr="Molalla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lalla Se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E3">
        <w:t>INSPECTOR’S DAILY REPORT</w:t>
      </w:r>
    </w:p>
    <w:p w14:paraId="04872355" w14:textId="77777777" w:rsidR="0005320A" w:rsidRDefault="0005320A">
      <w:pPr>
        <w:jc w:val="center"/>
        <w:rPr>
          <w:b/>
          <w:sz w:val="28"/>
        </w:rPr>
      </w:pPr>
    </w:p>
    <w:p w14:paraId="4F632794" w14:textId="77777777" w:rsidR="0005320A" w:rsidRDefault="007618BC">
      <w:pPr>
        <w:pStyle w:val="Subtitle"/>
        <w:rPr>
          <w:sz w:val="24"/>
        </w:rPr>
      </w:pPr>
      <w:r>
        <w:rPr>
          <w:sz w:val="24"/>
        </w:rPr>
        <w:t>City of Molalla</w:t>
      </w:r>
      <w:r w:rsidR="00F122E3">
        <w:rPr>
          <w:sz w:val="24"/>
        </w:rPr>
        <w:t xml:space="preserve"> • </w:t>
      </w:r>
      <w:r w:rsidR="00FD3615">
        <w:rPr>
          <w:sz w:val="24"/>
        </w:rPr>
        <w:t>Public Works</w:t>
      </w:r>
      <w:r w:rsidR="00F122E3">
        <w:rPr>
          <w:sz w:val="24"/>
        </w:rPr>
        <w:t xml:space="preserve"> Department</w:t>
      </w:r>
    </w:p>
    <w:p w14:paraId="29F23F58" w14:textId="77777777" w:rsidR="0005320A" w:rsidRDefault="007618BC">
      <w:pPr>
        <w:jc w:val="center"/>
        <w:rPr>
          <w:b/>
          <w:sz w:val="24"/>
        </w:rPr>
      </w:pPr>
      <w:r>
        <w:rPr>
          <w:b/>
          <w:sz w:val="24"/>
        </w:rPr>
        <w:t>117 N. Molalla Ave.</w:t>
      </w:r>
      <w:r w:rsidR="00F122E3">
        <w:rPr>
          <w:b/>
          <w:sz w:val="24"/>
        </w:rPr>
        <w:t xml:space="preserve"> • </w:t>
      </w:r>
      <w:r>
        <w:rPr>
          <w:b/>
          <w:sz w:val="24"/>
        </w:rPr>
        <w:t>Molalla, OR 97038</w:t>
      </w:r>
    </w:p>
    <w:p w14:paraId="4D74DFFF" w14:textId="77777777" w:rsidR="0005320A" w:rsidRDefault="00F122E3">
      <w:pPr>
        <w:jc w:val="center"/>
        <w:rPr>
          <w:b/>
          <w:sz w:val="24"/>
        </w:rPr>
      </w:pPr>
      <w:r>
        <w:rPr>
          <w:b/>
          <w:sz w:val="24"/>
        </w:rPr>
        <w:t xml:space="preserve">(503) </w:t>
      </w:r>
      <w:r w:rsidR="007618BC">
        <w:rPr>
          <w:b/>
          <w:sz w:val="24"/>
        </w:rPr>
        <w:t>829-6855</w:t>
      </w:r>
      <w:r>
        <w:rPr>
          <w:b/>
          <w:sz w:val="24"/>
        </w:rPr>
        <w:t xml:space="preserve"> Phone • (503) </w:t>
      </w:r>
      <w:r w:rsidR="007618BC">
        <w:rPr>
          <w:b/>
          <w:sz w:val="24"/>
        </w:rPr>
        <w:t>829-3676</w:t>
      </w:r>
      <w:r>
        <w:rPr>
          <w:b/>
          <w:sz w:val="24"/>
        </w:rPr>
        <w:t xml:space="preserve"> Fax</w:t>
      </w:r>
    </w:p>
    <w:p w14:paraId="17C208FD" w14:textId="77777777" w:rsidR="0005320A" w:rsidRDefault="0005320A">
      <w:pPr>
        <w:rPr>
          <w:sz w:val="28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50"/>
        <w:gridCol w:w="4320"/>
      </w:tblGrid>
      <w:tr w:rsidR="0005320A" w14:paraId="64011098" w14:textId="77777777">
        <w:trPr>
          <w:trHeight w:val="247"/>
        </w:trPr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F931A" w14:textId="4BE72926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 xml:space="preserve">Date: 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>06/05/2020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B00F8" w14:textId="6759CE17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Project Name: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302 N Cole Ave</w:t>
            </w:r>
          </w:p>
        </w:tc>
      </w:tr>
      <w:tr w:rsidR="0005320A" w14:paraId="34A2F989" w14:textId="77777777">
        <w:trPr>
          <w:trHeight w:val="247"/>
        </w:trPr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683A5" w14:textId="3B51B8BD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 xml:space="preserve">Weather/Temp: </w:t>
            </w:r>
            <w:r>
              <w:rPr>
                <w:rFonts w:ascii="Arial" w:hAnsi="Arial" w:cs="Arial"/>
                <w:b/>
                <w:snapToGrid w:val="0"/>
                <w:color w:val="000000"/>
              </w:rPr>
              <w:t>±</w:t>
            </w:r>
            <w:r w:rsidR="0097427D">
              <w:rPr>
                <w:rFonts w:ascii="Arial" w:hAnsi="Arial" w:cs="Arial"/>
                <w:b/>
                <w:snapToGrid w:val="0"/>
                <w:color w:val="000000"/>
              </w:rPr>
              <w:t>65</w:t>
            </w:r>
            <w:r>
              <w:rPr>
                <w:rFonts w:ascii="Arial" w:hAnsi="Arial" w:cs="Arial"/>
                <w:b/>
                <w:snapToGrid w:val="0"/>
                <w:color w:val="000000"/>
              </w:rPr>
              <w:t>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4FE0D" w14:textId="740BC1D7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Permit No.: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PW38-2020</w:t>
            </w:r>
          </w:p>
        </w:tc>
      </w:tr>
      <w:tr w:rsidR="0005320A" w14:paraId="04B5B0F4" w14:textId="77777777">
        <w:trPr>
          <w:trHeight w:val="247"/>
        </w:trPr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BDB2E" w14:textId="22122C05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Type of Inspection: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Water Tap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453F5" w14:textId="5D9B9BCA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Engineering File: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302 N Cole Home Cons.</w:t>
            </w:r>
          </w:p>
        </w:tc>
      </w:tr>
    </w:tbl>
    <w:p w14:paraId="4952370A" w14:textId="77777777" w:rsidR="0005320A" w:rsidRDefault="0005320A">
      <w:pPr>
        <w:spacing w:line="168" w:lineRule="auto"/>
        <w:rPr>
          <w:sz w:val="28"/>
        </w:rPr>
      </w:pPr>
    </w:p>
    <w:p w14:paraId="72164F86" w14:textId="77777777" w:rsidR="0005320A" w:rsidRDefault="00F122E3">
      <w:pPr>
        <w:pStyle w:val="Heading1"/>
        <w:rPr>
          <w:sz w:val="24"/>
        </w:rPr>
      </w:pPr>
      <w:r>
        <w:rPr>
          <w:sz w:val="24"/>
        </w:rPr>
        <w:t>Contractors, Personnel, &amp; Equipment</w:t>
      </w:r>
      <w:r w:rsidR="007618BC">
        <w:rPr>
          <w:sz w:val="24"/>
        </w:rPr>
        <w:t xml:space="preserve"> (if needed)</w:t>
      </w:r>
    </w:p>
    <w:p w14:paraId="5CF5C02A" w14:textId="77777777" w:rsidR="0005320A" w:rsidRDefault="0005320A">
      <w:pPr>
        <w:jc w:val="center"/>
        <w:rPr>
          <w:b/>
          <w:sz w:val="28"/>
          <w:u w:val="single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30"/>
        <w:gridCol w:w="4140"/>
      </w:tblGrid>
      <w:tr w:rsidR="0005320A" w14:paraId="5AF1C546" w14:textId="77777777">
        <w:trPr>
          <w:cantSplit/>
          <w:trHeight w:val="282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9E818" w14:textId="5C5D2BA1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Gen. Contractor: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Spanfellner Construction</w:t>
            </w:r>
          </w:p>
          <w:p w14:paraId="74A9BC94" w14:textId="77777777" w:rsidR="007618BC" w:rsidRDefault="007618BC">
            <w:pPr>
              <w:rPr>
                <w:rFonts w:ascii="Arial" w:hAnsi="Arial"/>
                <w:b/>
                <w:snapToGrid w:val="0"/>
                <w:color w:val="00000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46E21" w14:textId="5705C323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Superintendent: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Cody</w:t>
            </w:r>
          </w:p>
        </w:tc>
      </w:tr>
      <w:tr w:rsidR="0005320A" w14:paraId="5A168BC0" w14:textId="77777777">
        <w:trPr>
          <w:cantSplit/>
          <w:trHeight w:val="282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29EDBE" w14:textId="040D454D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Sub-Contractor: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Columbia Excavating</w:t>
            </w:r>
          </w:p>
          <w:p w14:paraId="4B92474C" w14:textId="77777777" w:rsidR="007618BC" w:rsidRDefault="007618BC">
            <w:pPr>
              <w:rPr>
                <w:rFonts w:ascii="Arial" w:hAnsi="Arial"/>
                <w:b/>
                <w:snapToGrid w:val="0"/>
                <w:color w:val="00000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C60E11" w14:textId="6694B6CD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Foreman: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Chas</w:t>
            </w:r>
          </w:p>
        </w:tc>
      </w:tr>
      <w:tr w:rsidR="0005320A" w14:paraId="3BC9BD0E" w14:textId="77777777">
        <w:trPr>
          <w:cantSplit/>
          <w:trHeight w:val="435"/>
        </w:trPr>
        <w:tc>
          <w:tcPr>
            <w:tcW w:w="8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FC1BF8" w14:textId="6462E1D8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Personnel: Foreman (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>1</w:t>
            </w:r>
            <w:r>
              <w:rPr>
                <w:rFonts w:ascii="Arial" w:hAnsi="Arial"/>
                <w:b/>
                <w:snapToGrid w:val="0"/>
                <w:color w:val="000000"/>
              </w:rPr>
              <w:t>), Operators (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>1</w:t>
            </w:r>
            <w:r>
              <w:rPr>
                <w:rFonts w:ascii="Arial" w:hAnsi="Arial"/>
                <w:b/>
                <w:snapToGrid w:val="0"/>
                <w:color w:val="000000"/>
              </w:rPr>
              <w:t>), Laborers (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>2</w:t>
            </w:r>
            <w:r>
              <w:rPr>
                <w:rFonts w:ascii="Arial" w:hAnsi="Arial"/>
                <w:b/>
                <w:snapToGrid w:val="0"/>
                <w:color w:val="000000"/>
              </w:rPr>
              <w:t>)</w:t>
            </w:r>
          </w:p>
        </w:tc>
      </w:tr>
      <w:tr w:rsidR="0005320A" w14:paraId="0B05D575" w14:textId="77777777">
        <w:trPr>
          <w:cantSplit/>
          <w:trHeight w:val="444"/>
        </w:trPr>
        <w:tc>
          <w:tcPr>
            <w:tcW w:w="8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669242" w14:textId="06C322FE" w:rsidR="0005320A" w:rsidRDefault="00F122E3">
            <w:pPr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Equipment:</w:t>
            </w:r>
            <w:r w:rsidR="0097427D">
              <w:rPr>
                <w:rFonts w:ascii="Arial" w:hAnsi="Arial"/>
                <w:b/>
                <w:snapToGrid w:val="0"/>
                <w:color w:val="000000"/>
              </w:rPr>
              <w:t xml:space="preserve"> Track Hoe &amp; Dump Truck</w:t>
            </w:r>
          </w:p>
        </w:tc>
      </w:tr>
    </w:tbl>
    <w:p w14:paraId="79DA970F" w14:textId="77777777" w:rsidR="0005320A" w:rsidRDefault="0005320A">
      <w:pPr>
        <w:spacing w:line="168" w:lineRule="auto"/>
        <w:jc w:val="center"/>
        <w:rPr>
          <w:rFonts w:ascii="Arial" w:hAnsi="Arial" w:cs="Arial"/>
          <w:b/>
          <w:sz w:val="28"/>
        </w:rPr>
      </w:pPr>
    </w:p>
    <w:p w14:paraId="51E20512" w14:textId="77777777" w:rsidR="0005320A" w:rsidRPr="00FD3615" w:rsidRDefault="00F122E3">
      <w:pPr>
        <w:pStyle w:val="Heading2"/>
      </w:pPr>
      <w:r w:rsidRPr="00FD3615">
        <w:rPr>
          <w:sz w:val="28"/>
        </w:rPr>
        <w:t>COMMENTS</w:t>
      </w:r>
    </w:p>
    <w:p w14:paraId="66E96FA9" w14:textId="77777777" w:rsidR="0005320A" w:rsidRDefault="0005320A">
      <w:pPr>
        <w:rPr>
          <w:sz w:val="24"/>
        </w:rPr>
      </w:pPr>
    </w:p>
    <w:p w14:paraId="55F06863" w14:textId="6A02B7D0" w:rsidR="0097427D" w:rsidRPr="00D00AEA" w:rsidRDefault="0097427D" w:rsidP="0097427D">
      <w:pPr>
        <w:rPr>
          <w:sz w:val="24"/>
        </w:rPr>
      </w:pPr>
      <w:r w:rsidRPr="00D00AEA">
        <w:rPr>
          <w:sz w:val="24"/>
        </w:rPr>
        <w:t xml:space="preserve">Arrived on site at </w:t>
      </w:r>
      <w:r>
        <w:rPr>
          <w:sz w:val="24"/>
        </w:rPr>
        <w:t>8</w:t>
      </w:r>
      <w:r w:rsidRPr="00D00AEA">
        <w:rPr>
          <w:sz w:val="24"/>
        </w:rPr>
        <w:t>:30 am.</w:t>
      </w:r>
      <w:r>
        <w:rPr>
          <w:sz w:val="24"/>
        </w:rPr>
        <w:t xml:space="preserve"> to inspect Water Tap </w:t>
      </w:r>
    </w:p>
    <w:p w14:paraId="02E1934E" w14:textId="77777777" w:rsidR="0097427D" w:rsidRPr="00D00AEA" w:rsidRDefault="0097427D" w:rsidP="0097427D">
      <w:pPr>
        <w:rPr>
          <w:sz w:val="24"/>
        </w:rPr>
      </w:pPr>
    </w:p>
    <w:p w14:paraId="4B54B226" w14:textId="45CE80E5" w:rsidR="00E039D3" w:rsidRDefault="00FE26F9" w:rsidP="0097427D">
      <w:pPr>
        <w:rPr>
          <w:sz w:val="24"/>
        </w:rPr>
      </w:pPr>
      <w:r>
        <w:rPr>
          <w:sz w:val="24"/>
        </w:rPr>
        <w:t>Double A Tap</w:t>
      </w:r>
      <w:r w:rsidR="00E039D3">
        <w:rPr>
          <w:sz w:val="24"/>
        </w:rPr>
        <w:t>ping</w:t>
      </w:r>
      <w:r>
        <w:rPr>
          <w:sz w:val="24"/>
        </w:rPr>
        <w:t xml:space="preserve"> Services</w:t>
      </w:r>
      <w:r w:rsidR="0097427D" w:rsidRPr="00D00AEA">
        <w:rPr>
          <w:sz w:val="24"/>
        </w:rPr>
        <w:t xml:space="preserve"> conducting</w:t>
      </w:r>
      <w:r>
        <w:rPr>
          <w:sz w:val="24"/>
        </w:rPr>
        <w:t xml:space="preserve"> service line t</w:t>
      </w:r>
      <w:r w:rsidR="0097427D" w:rsidRPr="00D00AEA">
        <w:rPr>
          <w:sz w:val="24"/>
        </w:rPr>
        <w:t xml:space="preserve">ap to the main </w:t>
      </w:r>
      <w:r w:rsidR="005B2C80">
        <w:rPr>
          <w:sz w:val="24"/>
        </w:rPr>
        <w:t xml:space="preserve">water </w:t>
      </w:r>
      <w:r w:rsidR="0097427D" w:rsidRPr="00D00AEA">
        <w:rPr>
          <w:sz w:val="24"/>
        </w:rPr>
        <w:t xml:space="preserve">line for 302 N Cole Ave. </w:t>
      </w:r>
      <w:r>
        <w:rPr>
          <w:sz w:val="24"/>
        </w:rPr>
        <w:t>Water</w:t>
      </w:r>
      <w:r w:rsidR="0097427D">
        <w:rPr>
          <w:sz w:val="24"/>
        </w:rPr>
        <w:t xml:space="preserve"> Tap involved a street cut </w:t>
      </w:r>
      <w:r>
        <w:rPr>
          <w:sz w:val="24"/>
        </w:rPr>
        <w:t>on west side of Cole Ave.</w:t>
      </w:r>
      <w:r w:rsidR="0097427D">
        <w:rPr>
          <w:sz w:val="24"/>
        </w:rPr>
        <w:t xml:space="preserve"> Columbia Excavating exposed the </w:t>
      </w:r>
      <w:r>
        <w:rPr>
          <w:sz w:val="24"/>
        </w:rPr>
        <w:t>water</w:t>
      </w:r>
      <w:r w:rsidR="0097427D">
        <w:rPr>
          <w:sz w:val="24"/>
        </w:rPr>
        <w:t xml:space="preserve"> main line by removing approx. </w:t>
      </w:r>
      <w:r>
        <w:rPr>
          <w:sz w:val="24"/>
        </w:rPr>
        <w:t>5</w:t>
      </w:r>
      <w:r w:rsidR="0097427D">
        <w:rPr>
          <w:sz w:val="24"/>
        </w:rPr>
        <w:t xml:space="preserve"> yards of fill to open a 3’ wide by </w:t>
      </w:r>
      <w:r w:rsidR="00E039D3">
        <w:rPr>
          <w:sz w:val="24"/>
        </w:rPr>
        <w:t>4</w:t>
      </w:r>
      <w:r>
        <w:rPr>
          <w:sz w:val="24"/>
        </w:rPr>
        <w:t>’</w:t>
      </w:r>
      <w:r w:rsidR="0097427D">
        <w:rPr>
          <w:sz w:val="24"/>
        </w:rPr>
        <w:t xml:space="preserve"> deep trench. line tap was core drilled </w:t>
      </w:r>
      <w:r w:rsidR="00E039D3">
        <w:rPr>
          <w:sz w:val="24"/>
        </w:rPr>
        <w:t>though</w:t>
      </w:r>
      <w:r>
        <w:rPr>
          <w:sz w:val="24"/>
        </w:rPr>
        <w:t xml:space="preserve"> a </w:t>
      </w:r>
      <w:r w:rsidR="005B2C80">
        <w:rPr>
          <w:sz w:val="24"/>
        </w:rPr>
        <w:t>d</w:t>
      </w:r>
      <w:r>
        <w:rPr>
          <w:sz w:val="24"/>
        </w:rPr>
        <w:t xml:space="preserve">ouble </w:t>
      </w:r>
      <w:r w:rsidR="005B2C80">
        <w:rPr>
          <w:sz w:val="24"/>
        </w:rPr>
        <w:t>b</w:t>
      </w:r>
      <w:r>
        <w:rPr>
          <w:sz w:val="24"/>
        </w:rPr>
        <w:t xml:space="preserve">ale </w:t>
      </w:r>
      <w:r w:rsidR="005B2C80">
        <w:rPr>
          <w:sz w:val="24"/>
        </w:rPr>
        <w:t>s</w:t>
      </w:r>
      <w:r>
        <w:rPr>
          <w:sz w:val="24"/>
        </w:rPr>
        <w:t xml:space="preserve">addle </w:t>
      </w:r>
      <w:r w:rsidR="005B2C80">
        <w:rPr>
          <w:sz w:val="24"/>
        </w:rPr>
        <w:t>c</w:t>
      </w:r>
      <w:r>
        <w:rPr>
          <w:sz w:val="24"/>
        </w:rPr>
        <w:t>lamp</w:t>
      </w:r>
      <w:r w:rsidR="00E039D3">
        <w:rPr>
          <w:sz w:val="24"/>
        </w:rPr>
        <w:t xml:space="preserve"> with </w:t>
      </w:r>
      <w:r w:rsidR="005B2C80">
        <w:rPr>
          <w:sz w:val="24"/>
        </w:rPr>
        <w:t>corporation stop</w:t>
      </w:r>
      <w:r>
        <w:rPr>
          <w:sz w:val="24"/>
        </w:rPr>
        <w:t xml:space="preserve">. </w:t>
      </w:r>
      <w:r w:rsidR="005B2C80">
        <w:rPr>
          <w:sz w:val="24"/>
        </w:rPr>
        <w:t>Columbia Excavating installed a 1’ service line from saddle clamp to meter box location behind the ROW.</w:t>
      </w:r>
    </w:p>
    <w:p w14:paraId="2A658406" w14:textId="77777777" w:rsidR="00E039D3" w:rsidRDefault="00E039D3" w:rsidP="0097427D">
      <w:pPr>
        <w:rPr>
          <w:sz w:val="24"/>
        </w:rPr>
      </w:pPr>
    </w:p>
    <w:p w14:paraId="22DCDC0C" w14:textId="6BEC89AD" w:rsidR="0097427D" w:rsidRDefault="005B2C80" w:rsidP="0097427D">
      <w:pPr>
        <w:rPr>
          <w:sz w:val="24"/>
        </w:rPr>
      </w:pPr>
      <w:r>
        <w:rPr>
          <w:sz w:val="24"/>
        </w:rPr>
        <w:t>Columbia Excavating completed 4” sewer line from the street into the property with clean out</w:t>
      </w:r>
      <w:r w:rsidR="0097427D">
        <w:rPr>
          <w:sz w:val="24"/>
        </w:rPr>
        <w:t xml:space="preserve"> </w:t>
      </w:r>
      <w:r>
        <w:rPr>
          <w:sz w:val="24"/>
        </w:rPr>
        <w:t xml:space="preserve">behind the ROW. </w:t>
      </w:r>
      <w:r w:rsidR="0097427D">
        <w:rPr>
          <w:sz w:val="24"/>
        </w:rPr>
        <w:t>Green tracer wire was placed over pipe with one foot a ¾-0 gravel and green reflective tape. ¾-0 gravel was placed in the trench and compacted in 3’ increments.</w:t>
      </w:r>
      <w:r w:rsidR="00BA4E62">
        <w:rPr>
          <w:sz w:val="24"/>
        </w:rPr>
        <w:t xml:space="preserve"> Cold patch to be placed over the trenches at the end of the Day</w:t>
      </w:r>
      <w:r w:rsidR="0097427D">
        <w:rPr>
          <w:sz w:val="24"/>
        </w:rPr>
        <w:t xml:space="preserve">  </w:t>
      </w:r>
    </w:p>
    <w:p w14:paraId="0DF2817F" w14:textId="77777777" w:rsidR="0097427D" w:rsidRDefault="0097427D" w:rsidP="0097427D">
      <w:pPr>
        <w:rPr>
          <w:sz w:val="24"/>
        </w:rPr>
      </w:pPr>
    </w:p>
    <w:p w14:paraId="2B5E940B" w14:textId="5B641B5B" w:rsidR="0097427D" w:rsidRDefault="005B2C80" w:rsidP="0097427D">
      <w:pPr>
        <w:rPr>
          <w:sz w:val="24"/>
        </w:rPr>
      </w:pPr>
      <w:r>
        <w:rPr>
          <w:sz w:val="24"/>
        </w:rPr>
        <w:t>Left the site at 9:30 am</w:t>
      </w:r>
    </w:p>
    <w:p w14:paraId="41E30516" w14:textId="2C976607" w:rsidR="00BA4E62" w:rsidRDefault="00BA4E62" w:rsidP="0097427D">
      <w:pPr>
        <w:rPr>
          <w:sz w:val="24"/>
        </w:rPr>
      </w:pPr>
    </w:p>
    <w:p w14:paraId="434DEB1A" w14:textId="1F4113A6" w:rsidR="005B2C80" w:rsidRDefault="005B2C80" w:rsidP="0097427D">
      <w:pPr>
        <w:rPr>
          <w:sz w:val="24"/>
        </w:rPr>
      </w:pPr>
    </w:p>
    <w:p w14:paraId="1E9B7A8F" w14:textId="77777777" w:rsidR="005B2C80" w:rsidRDefault="005B2C80" w:rsidP="0097427D">
      <w:pPr>
        <w:rPr>
          <w:sz w:val="24"/>
        </w:rPr>
      </w:pPr>
    </w:p>
    <w:p w14:paraId="66623898" w14:textId="77777777" w:rsidR="0097427D" w:rsidRPr="00451071" w:rsidRDefault="0097427D" w:rsidP="0097427D">
      <w:pPr>
        <w:rPr>
          <w:color w:val="FF0000"/>
          <w:sz w:val="24"/>
        </w:rPr>
      </w:pPr>
      <w:r>
        <w:rPr>
          <w:sz w:val="24"/>
        </w:rPr>
        <w:t xml:space="preserve">See Images Below.    </w:t>
      </w:r>
    </w:p>
    <w:p w14:paraId="187B685C" w14:textId="77777777" w:rsidR="00FD3615" w:rsidRDefault="00FD3615">
      <w:pPr>
        <w:rPr>
          <w:sz w:val="24"/>
        </w:rPr>
      </w:pPr>
    </w:p>
    <w:p w14:paraId="515F47F8" w14:textId="694293A4" w:rsidR="00FD3615" w:rsidRDefault="0097427D" w:rsidP="00FD3615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71BC4C3" wp14:editId="654E2063">
            <wp:extent cx="3496663" cy="3229412"/>
            <wp:effectExtent l="317" t="0" r="9208" b="920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0108" cy="3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FB88" w14:textId="013D5E32" w:rsidR="0097427D" w:rsidRDefault="0097427D" w:rsidP="00FD3615">
      <w:pPr>
        <w:jc w:val="center"/>
        <w:rPr>
          <w:sz w:val="24"/>
        </w:rPr>
      </w:pPr>
    </w:p>
    <w:p w14:paraId="2A534AAE" w14:textId="7ABA734F" w:rsidR="0097427D" w:rsidRDefault="005B2C80" w:rsidP="00FD3615">
      <w:pPr>
        <w:jc w:val="center"/>
        <w:rPr>
          <w:sz w:val="24"/>
        </w:rPr>
      </w:pPr>
      <w:r>
        <w:rPr>
          <w:sz w:val="24"/>
        </w:rPr>
        <w:t xml:space="preserve">View to the East, </w:t>
      </w:r>
      <w:r w:rsidR="00BA4E62">
        <w:rPr>
          <w:sz w:val="24"/>
        </w:rPr>
        <w:t>Tap connection to the main water line</w:t>
      </w:r>
    </w:p>
    <w:p w14:paraId="178D3ED1" w14:textId="20AF8389" w:rsidR="0097427D" w:rsidRDefault="0097427D" w:rsidP="00FD3615">
      <w:pPr>
        <w:jc w:val="center"/>
        <w:rPr>
          <w:sz w:val="24"/>
        </w:rPr>
      </w:pPr>
    </w:p>
    <w:p w14:paraId="0855EDAC" w14:textId="5DE6A432" w:rsidR="0097427D" w:rsidRDefault="0097427D" w:rsidP="00FD3615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F503656" wp14:editId="7629DE73">
            <wp:extent cx="3724684" cy="3184906"/>
            <wp:effectExtent l="317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4880" cy="319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5EDCC" w14:textId="53F0B0EE" w:rsidR="00BA4E62" w:rsidRDefault="00BA4E62" w:rsidP="00FD3615">
      <w:pPr>
        <w:jc w:val="center"/>
        <w:rPr>
          <w:sz w:val="24"/>
        </w:rPr>
      </w:pPr>
    </w:p>
    <w:p w14:paraId="53C0842F" w14:textId="74E63C24" w:rsidR="00BA4E62" w:rsidRPr="00FD3615" w:rsidRDefault="00BA4E62" w:rsidP="00FD3615">
      <w:pPr>
        <w:jc w:val="center"/>
        <w:rPr>
          <w:sz w:val="24"/>
        </w:rPr>
      </w:pPr>
      <w:r>
        <w:rPr>
          <w:sz w:val="24"/>
        </w:rPr>
        <w:t>View to the East, 1” service line into the property</w:t>
      </w:r>
    </w:p>
    <w:p w14:paraId="4F58D7EC" w14:textId="77777777" w:rsidR="0005320A" w:rsidRDefault="0005320A">
      <w:pPr>
        <w:rPr>
          <w:sz w:val="24"/>
        </w:rPr>
      </w:pPr>
    </w:p>
    <w:p w14:paraId="73A81C67" w14:textId="474B840A" w:rsidR="00FF2B50" w:rsidRDefault="0097427D" w:rsidP="0097427D">
      <w:pPr>
        <w:jc w:val="center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 wp14:anchorId="388CE018" wp14:editId="305FA2D8">
            <wp:extent cx="3375983" cy="3009425"/>
            <wp:effectExtent l="0" t="7303" r="7938" b="793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2647" cy="305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969A" w14:textId="77777777" w:rsidR="00FF2B50" w:rsidRPr="00451071" w:rsidRDefault="00FF2B50" w:rsidP="00FF2B50">
      <w:pPr>
        <w:rPr>
          <w:color w:val="FF0000"/>
          <w:sz w:val="24"/>
        </w:rPr>
      </w:pPr>
    </w:p>
    <w:p w14:paraId="7BDC5D18" w14:textId="7501A6AC" w:rsidR="00FD3615" w:rsidRDefault="00BA4E62" w:rsidP="00BA4E62">
      <w:pPr>
        <w:jc w:val="center"/>
        <w:rPr>
          <w:sz w:val="24"/>
        </w:rPr>
      </w:pPr>
      <w:r>
        <w:rPr>
          <w:sz w:val="24"/>
        </w:rPr>
        <w:t xml:space="preserve">View to the East, Public clean out </w:t>
      </w:r>
    </w:p>
    <w:p w14:paraId="30D2DFFB" w14:textId="77777777" w:rsidR="00BA4E62" w:rsidRDefault="00BA4E62" w:rsidP="00FD3615">
      <w:pPr>
        <w:rPr>
          <w:sz w:val="24"/>
        </w:rPr>
      </w:pPr>
    </w:p>
    <w:p w14:paraId="4FEC690A" w14:textId="76902FA3" w:rsidR="00FD3615" w:rsidRDefault="00730A7B" w:rsidP="00730A7B">
      <w:pPr>
        <w:jc w:val="center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 wp14:anchorId="67A2ACED" wp14:editId="4B95D434">
            <wp:extent cx="3668719" cy="3095046"/>
            <wp:effectExtent l="953" t="0" r="9207" b="920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514" cy="311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6A9E" w14:textId="3ED568F7" w:rsidR="00730A7B" w:rsidRDefault="00730A7B" w:rsidP="00730A7B">
      <w:pPr>
        <w:jc w:val="center"/>
        <w:rPr>
          <w:color w:val="FF0000"/>
          <w:sz w:val="24"/>
        </w:rPr>
      </w:pPr>
    </w:p>
    <w:p w14:paraId="1C289443" w14:textId="10C59286" w:rsidR="00730A7B" w:rsidRPr="00730A7B" w:rsidRDefault="00730A7B" w:rsidP="00730A7B">
      <w:pPr>
        <w:jc w:val="center"/>
        <w:rPr>
          <w:sz w:val="24"/>
        </w:rPr>
      </w:pPr>
      <w:r w:rsidRPr="00730A7B">
        <w:rPr>
          <w:sz w:val="24"/>
        </w:rPr>
        <w:t>View to the West, Cold Patch</w:t>
      </w:r>
    </w:p>
    <w:p w14:paraId="0692D17C" w14:textId="77777777" w:rsidR="00730A7B" w:rsidRDefault="00730A7B" w:rsidP="00730A7B">
      <w:pPr>
        <w:jc w:val="center"/>
        <w:rPr>
          <w:color w:val="FF0000"/>
          <w:sz w:val="24"/>
        </w:rPr>
      </w:pPr>
    </w:p>
    <w:p w14:paraId="2D3D0A58" w14:textId="384E255C" w:rsidR="00BA4E62" w:rsidRPr="008C258E" w:rsidRDefault="00BA4E62" w:rsidP="00BA4E62">
      <w:pPr>
        <w:rPr>
          <w:sz w:val="24"/>
        </w:rPr>
      </w:pPr>
      <w:r w:rsidRPr="008C258E">
        <w:rPr>
          <w:sz w:val="24"/>
        </w:rPr>
        <w:t xml:space="preserve">Approx. 3’ wide x </w:t>
      </w:r>
      <w:r>
        <w:rPr>
          <w:sz w:val="24"/>
        </w:rPr>
        <w:t>8</w:t>
      </w:r>
      <w:r w:rsidRPr="008C258E">
        <w:rPr>
          <w:sz w:val="24"/>
        </w:rPr>
        <w:t xml:space="preserve">’ long and </w:t>
      </w:r>
      <w:r>
        <w:rPr>
          <w:sz w:val="24"/>
        </w:rPr>
        <w:t>4</w:t>
      </w:r>
      <w:r w:rsidRPr="008C258E">
        <w:rPr>
          <w:sz w:val="24"/>
        </w:rPr>
        <w:t xml:space="preserve">” deep AC and Approx. </w:t>
      </w:r>
      <w:r>
        <w:rPr>
          <w:sz w:val="24"/>
        </w:rPr>
        <w:t>5</w:t>
      </w:r>
      <w:r w:rsidRPr="008C258E">
        <w:rPr>
          <w:sz w:val="24"/>
        </w:rPr>
        <w:t xml:space="preserve"> yards </w:t>
      </w:r>
      <w:r>
        <w:rPr>
          <w:sz w:val="24"/>
        </w:rPr>
        <w:t xml:space="preserve">of </w:t>
      </w:r>
      <w:r w:rsidRPr="008C258E">
        <w:rPr>
          <w:sz w:val="24"/>
        </w:rPr>
        <w:t>fill was removed.</w:t>
      </w:r>
      <w:r>
        <w:rPr>
          <w:sz w:val="24"/>
        </w:rPr>
        <w:t xml:space="preserve"> One double bale saddle clamp with corporation stop.</w:t>
      </w:r>
      <w:r w:rsidRPr="008C258E">
        <w:rPr>
          <w:sz w:val="24"/>
        </w:rPr>
        <w:t>14’ of 4” PVC pipe installed</w:t>
      </w:r>
      <w:r>
        <w:rPr>
          <w:sz w:val="24"/>
        </w:rPr>
        <w:t xml:space="preserve">. </w:t>
      </w:r>
      <w:r w:rsidRPr="008C258E">
        <w:rPr>
          <w:sz w:val="24"/>
        </w:rPr>
        <w:t>Approx. 1</w:t>
      </w:r>
      <w:r>
        <w:rPr>
          <w:sz w:val="24"/>
        </w:rPr>
        <w:t>6</w:t>
      </w:r>
      <w:r w:rsidRPr="008C258E">
        <w:rPr>
          <w:sz w:val="24"/>
        </w:rPr>
        <w:t xml:space="preserve"> yards of ¾-0 gravel of back fill</w:t>
      </w:r>
      <w:r>
        <w:rPr>
          <w:sz w:val="24"/>
        </w:rPr>
        <w:t xml:space="preserve"> placed in trench and Approx. 8 yards of </w:t>
      </w:r>
      <w:r w:rsidR="000B4009">
        <w:rPr>
          <w:sz w:val="24"/>
        </w:rPr>
        <w:t xml:space="preserve">AC Cold Patch. </w:t>
      </w:r>
    </w:p>
    <w:p w14:paraId="087C0BE4" w14:textId="19E0CE52" w:rsidR="00BA4E62" w:rsidRDefault="00BA4E62" w:rsidP="00FD3615">
      <w:pPr>
        <w:rPr>
          <w:color w:val="FF0000"/>
          <w:sz w:val="24"/>
        </w:rPr>
      </w:pPr>
    </w:p>
    <w:p w14:paraId="6057E4DF" w14:textId="77777777" w:rsidR="00BA4E62" w:rsidRPr="00451071" w:rsidRDefault="00BA4E62" w:rsidP="00FD3615">
      <w:pPr>
        <w:rPr>
          <w:color w:val="FF0000"/>
          <w:sz w:val="24"/>
        </w:rPr>
      </w:pPr>
    </w:p>
    <w:p w14:paraId="3B868045" w14:textId="46A402F9" w:rsidR="00FD3615" w:rsidRDefault="00FD3615" w:rsidP="00FD3615">
      <w:pPr>
        <w:rPr>
          <w:sz w:val="24"/>
        </w:rPr>
      </w:pPr>
    </w:p>
    <w:p w14:paraId="1D12F3F5" w14:textId="7B25CE40" w:rsidR="000B4009" w:rsidRDefault="000B4009" w:rsidP="00FD3615">
      <w:pPr>
        <w:rPr>
          <w:sz w:val="24"/>
        </w:rPr>
      </w:pPr>
    </w:p>
    <w:p w14:paraId="74665BB1" w14:textId="15D88B9E" w:rsidR="000B4009" w:rsidRDefault="000B4009" w:rsidP="00FD3615">
      <w:pPr>
        <w:rPr>
          <w:sz w:val="24"/>
        </w:rPr>
      </w:pPr>
    </w:p>
    <w:p w14:paraId="2F70D8AF" w14:textId="77777777" w:rsidR="000B4009" w:rsidRDefault="000B4009" w:rsidP="00FD3615">
      <w:pPr>
        <w:rPr>
          <w:sz w:val="24"/>
        </w:rPr>
      </w:pPr>
    </w:p>
    <w:p w14:paraId="31F3B687" w14:textId="4DFAA415" w:rsidR="00FD3615" w:rsidRDefault="00FD3615">
      <w:pPr>
        <w:rPr>
          <w:sz w:val="24"/>
        </w:rPr>
      </w:pPr>
    </w:p>
    <w:p w14:paraId="2375A7A0" w14:textId="73AC7179" w:rsidR="00730A7B" w:rsidRDefault="00730A7B">
      <w:pPr>
        <w:rPr>
          <w:sz w:val="24"/>
        </w:rPr>
      </w:pPr>
    </w:p>
    <w:p w14:paraId="398A32AF" w14:textId="05C723A4" w:rsidR="00730A7B" w:rsidRDefault="00730A7B">
      <w:pPr>
        <w:rPr>
          <w:sz w:val="24"/>
        </w:rPr>
      </w:pPr>
    </w:p>
    <w:p w14:paraId="43AF09AB" w14:textId="77777777" w:rsidR="00730A7B" w:rsidRPr="00FD3615" w:rsidRDefault="00730A7B">
      <w:pPr>
        <w:rPr>
          <w:sz w:val="24"/>
        </w:rPr>
      </w:pPr>
    </w:p>
    <w:p w14:paraId="6DAE1C40" w14:textId="77777777" w:rsidR="0005320A" w:rsidRPr="00FD3615" w:rsidRDefault="00F122E3">
      <w:pPr>
        <w:rPr>
          <w:sz w:val="24"/>
        </w:rPr>
      </w:pPr>
      <w:r w:rsidRPr="00FD3615">
        <w:rPr>
          <w:sz w:val="24"/>
        </w:rPr>
        <w:t>______________________</w:t>
      </w:r>
    </w:p>
    <w:p w14:paraId="4B7EC0D4" w14:textId="6346977B" w:rsidR="0005320A" w:rsidRPr="000B4009" w:rsidRDefault="000B4009">
      <w:pPr>
        <w:pStyle w:val="Heading3"/>
      </w:pPr>
      <w:r w:rsidRPr="000B4009">
        <w:t>Sam Miller</w:t>
      </w:r>
    </w:p>
    <w:p w14:paraId="58B86F56" w14:textId="0257BE3D" w:rsidR="00F122E3" w:rsidRPr="000B4009" w:rsidRDefault="000B4009">
      <w:pPr>
        <w:rPr>
          <w:sz w:val="24"/>
        </w:rPr>
      </w:pPr>
      <w:r w:rsidRPr="000B4009">
        <w:rPr>
          <w:sz w:val="24"/>
        </w:rPr>
        <w:t>Sr. Engineer Tech.</w:t>
      </w:r>
    </w:p>
    <w:sectPr w:rsidR="00F122E3" w:rsidRPr="000B4009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36633" w14:textId="77777777" w:rsidR="0097427D" w:rsidRDefault="0097427D">
      <w:r>
        <w:separator/>
      </w:r>
    </w:p>
  </w:endnote>
  <w:endnote w:type="continuationSeparator" w:id="0">
    <w:p w14:paraId="7FEBFBCC" w14:textId="77777777" w:rsidR="0097427D" w:rsidRDefault="00974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767362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A458E1F" w14:textId="77777777" w:rsidR="00FD3615" w:rsidRDefault="00FD361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618B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618B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69F734" w14:textId="77777777" w:rsidR="0005320A" w:rsidRDefault="000532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0192B" w14:textId="77777777" w:rsidR="0097427D" w:rsidRDefault="0097427D">
      <w:r>
        <w:separator/>
      </w:r>
    </w:p>
  </w:footnote>
  <w:footnote w:type="continuationSeparator" w:id="0">
    <w:p w14:paraId="084E2575" w14:textId="77777777" w:rsidR="0097427D" w:rsidRDefault="00974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D615" w14:textId="77777777" w:rsidR="0005320A" w:rsidRDefault="00F122E3">
    <w:pPr>
      <w:pStyle w:val="Header"/>
      <w:jc w:val="right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618BC">
      <w:rPr>
        <w:noProof/>
      </w:rPr>
      <w:t>2</w:t>
    </w:r>
    <w:r>
      <w:fldChar w:fldCharType="end"/>
    </w:r>
    <w:r>
      <w:t xml:space="preserve"> of </w:t>
    </w:r>
    <w:fldSimple w:instr=" NUMPAGES ">
      <w:r w:rsidR="007618BC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27D"/>
    <w:rsid w:val="00046C3A"/>
    <w:rsid w:val="0005320A"/>
    <w:rsid w:val="000B4009"/>
    <w:rsid w:val="002F17E0"/>
    <w:rsid w:val="00451071"/>
    <w:rsid w:val="005B2C80"/>
    <w:rsid w:val="00722907"/>
    <w:rsid w:val="00730A7B"/>
    <w:rsid w:val="007618BC"/>
    <w:rsid w:val="0097427D"/>
    <w:rsid w:val="00BA4E62"/>
    <w:rsid w:val="00E039D3"/>
    <w:rsid w:val="00F122E3"/>
    <w:rsid w:val="00FD3615"/>
    <w:rsid w:val="00FE26F9"/>
    <w:rsid w:val="00FF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69C75"/>
  <w15:docId w15:val="{0123D247-653D-43B9-8AF6-324B810DC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  <w:u w:val="single"/>
    </w:rPr>
  </w:style>
  <w:style w:type="paragraph" w:styleId="Subtitle">
    <w:name w:val="Subtitle"/>
    <w:basedOn w:val="Normal"/>
    <w:qFormat/>
    <w:pPr>
      <w:jc w:val="center"/>
    </w:pPr>
    <w:rPr>
      <w:b/>
      <w:sz w:val="2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3615"/>
  </w:style>
  <w:style w:type="paragraph" w:styleId="BalloonText">
    <w:name w:val="Balloon Text"/>
    <w:basedOn w:val="Normal"/>
    <w:link w:val="BalloonTextChar"/>
    <w:uiPriority w:val="99"/>
    <w:semiHidden/>
    <w:unhideWhenUsed/>
    <w:rsid w:val="00FD36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emplates-Forms\Inspection%20Report%20Template%20-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Inspection Report Template - 2016</Template>
  <TotalTime>52</TotalTime>
  <Pages>4</Pages>
  <Words>333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Inspectors Log Master</vt:lpstr>
    </vt:vector>
  </TitlesOfParts>
  <Company>City of Wilsonville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Inspectors Log Master</dc:title>
  <dc:creator>Sam Miller</dc:creator>
  <cp:lastModifiedBy>Sam Miller</cp:lastModifiedBy>
  <cp:revision>2</cp:revision>
  <cp:lastPrinted>2020-06-05T23:02:00Z</cp:lastPrinted>
  <dcterms:created xsi:type="dcterms:W3CDTF">2020-06-05T21:15:00Z</dcterms:created>
  <dcterms:modified xsi:type="dcterms:W3CDTF">2020-06-05T23:02:00Z</dcterms:modified>
</cp:coreProperties>
</file>